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06F" w:rsidRDefault="00EA506F" w:rsidP="00AB6E6E">
      <w:pPr>
        <w:pStyle w:val="PlainText"/>
        <w:ind w:left="2160" w:right="-32"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-115570</wp:posOffset>
            </wp:positionV>
            <wp:extent cx="1743075" cy="1162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</w:rPr>
        <w:t>SPIRES  INTEGRATED  PRIMARY  SCHOOL</w:t>
      </w:r>
    </w:p>
    <w:p w:rsidR="00EA506F" w:rsidRDefault="00EA506F" w:rsidP="00AB6E6E">
      <w:pPr>
        <w:pStyle w:val="PlainText"/>
        <w:ind w:left="2160" w:right="-624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84 Moneymore Road, </w:t>
      </w:r>
      <w:smartTag w:uri="urn:schemas-microsoft-com:office:smarttags" w:element="City">
        <w:r>
          <w:rPr>
            <w:rFonts w:ascii="Times New Roman" w:hAnsi="Times New Roman"/>
          </w:rPr>
          <w:t>Magherafelt</w:t>
        </w:r>
      </w:smartTag>
      <w:r>
        <w:rPr>
          <w:rFonts w:ascii="Times New Roman" w:hAnsi="Times New Roman"/>
        </w:rPr>
        <w:t xml:space="preserve">, </w:t>
      </w:r>
      <w:smartTag w:uri="urn:schemas-microsoft-com:office:smarttags" w:element="PostalCode">
        <w:r>
          <w:rPr>
            <w:rFonts w:ascii="Times New Roman" w:hAnsi="Times New Roman"/>
          </w:rPr>
          <w:t>BT45 6HH</w:t>
        </w:r>
      </w:smartTag>
      <w:r>
        <w:rPr>
          <w:rFonts w:ascii="Times New Roman" w:hAnsi="Times New Roman"/>
        </w:rPr>
        <w:t>.</w:t>
      </w:r>
    </w:p>
    <w:p w:rsidR="00EA506F" w:rsidRDefault="00EA506F" w:rsidP="00AB6E6E">
      <w:pPr>
        <w:pStyle w:val="PlainText"/>
        <w:ind w:left="2160" w:right="-624" w:firstLine="720"/>
        <w:jc w:val="both"/>
        <w:rPr>
          <w:rFonts w:ascii="Arial" w:hAnsi="Arial"/>
        </w:rPr>
      </w:pPr>
      <w:r>
        <w:rPr>
          <w:rFonts w:ascii="Times New Roman" w:hAnsi="Times New Roman"/>
        </w:rPr>
        <w:t>Telephone: (028) 7963 1014</w:t>
      </w:r>
    </w:p>
    <w:p w:rsidR="00EA506F" w:rsidRDefault="00EA506F" w:rsidP="00AB6E6E">
      <w:pPr>
        <w:ind w:left="2160" w:right="-624" w:firstLine="720"/>
        <w:jc w:val="both"/>
        <w:rPr>
          <w:sz w:val="20"/>
        </w:rPr>
      </w:pPr>
      <w:r>
        <w:rPr>
          <w:sz w:val="20"/>
        </w:rPr>
        <w:t>Fax: (028) 7930 1382</w:t>
      </w:r>
    </w:p>
    <w:p w:rsidR="00EA506F" w:rsidRDefault="00EA506F" w:rsidP="00AB6E6E">
      <w:pPr>
        <w:ind w:left="2160" w:right="-624" w:firstLine="720"/>
        <w:jc w:val="both"/>
        <w:rPr>
          <w:sz w:val="20"/>
          <w:szCs w:val="20"/>
        </w:rPr>
      </w:pPr>
      <w:r>
        <w:rPr>
          <w:sz w:val="20"/>
        </w:rPr>
        <w:t xml:space="preserve">Website: </w:t>
      </w:r>
      <w:hyperlink r:id="rId9" w:history="1">
        <w:r>
          <w:rPr>
            <w:rStyle w:val="Hyperlink"/>
            <w:sz w:val="20"/>
            <w:szCs w:val="20"/>
          </w:rPr>
          <w:t>www.spiresips.org.uk</w:t>
        </w:r>
      </w:hyperlink>
    </w:p>
    <w:p w:rsidR="00EA506F" w:rsidRDefault="00EA506F" w:rsidP="00AB6E6E">
      <w:pPr>
        <w:spacing w:line="360" w:lineRule="auto"/>
        <w:ind w:left="2160" w:right="-624" w:firstLine="720"/>
        <w:jc w:val="both"/>
        <w:rPr>
          <w:sz w:val="20"/>
        </w:rPr>
      </w:pPr>
      <w:r>
        <w:rPr>
          <w:sz w:val="20"/>
        </w:rPr>
        <w:t>E-Mail: info@spiresips.mfelt.ni.sch.uk</w:t>
      </w:r>
    </w:p>
    <w:p w:rsidR="00EA506F" w:rsidRDefault="00EA506F" w:rsidP="00AB6E6E">
      <w:pPr>
        <w:spacing w:line="360" w:lineRule="auto"/>
        <w:ind w:left="2160" w:right="-624" w:firstLine="720"/>
        <w:jc w:val="both"/>
        <w:rPr>
          <w:sz w:val="20"/>
        </w:rPr>
      </w:pPr>
      <w:r>
        <w:rPr>
          <w:sz w:val="20"/>
        </w:rPr>
        <w:t>Principal: Mrs J Bell</w:t>
      </w:r>
    </w:p>
    <w:p w:rsidR="00EA506F" w:rsidRDefault="00EA506F" w:rsidP="00AB6E6E">
      <w:pPr>
        <w:ind w:right="-32"/>
        <w:jc w:val="both"/>
      </w:pPr>
    </w:p>
    <w:p w:rsidR="00EA506F" w:rsidRDefault="006B02A0" w:rsidP="00AB6E6E">
      <w:pPr>
        <w:spacing w:line="360" w:lineRule="auto"/>
        <w:ind w:right="-32"/>
        <w:jc w:val="both"/>
      </w:pPr>
      <w:r>
        <w:t>15 May 2020</w:t>
      </w:r>
    </w:p>
    <w:p w:rsidR="00EA506F" w:rsidRDefault="00EA506F" w:rsidP="00AB6E6E">
      <w:pPr>
        <w:spacing w:line="360" w:lineRule="auto"/>
        <w:ind w:right="-32"/>
        <w:jc w:val="both"/>
      </w:pPr>
    </w:p>
    <w:p w:rsidR="003F1A4C" w:rsidRPr="003F1A4C" w:rsidRDefault="003F1A4C" w:rsidP="00AB6E6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F1A4C">
        <w:rPr>
          <w:rFonts w:ascii="Times New Roman" w:hAnsi="Times New Roman" w:cs="Times New Roman"/>
          <w:sz w:val="23"/>
          <w:szCs w:val="23"/>
        </w:rPr>
        <w:t xml:space="preserve">Dear parent/guardian </w:t>
      </w:r>
    </w:p>
    <w:p w:rsidR="003F1A4C" w:rsidRPr="003F1A4C" w:rsidRDefault="003F1A4C" w:rsidP="00AB6E6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6B02A0" w:rsidRDefault="006B02A0" w:rsidP="00AB6E6E">
      <w:pPr>
        <w:jc w:val="both"/>
      </w:pPr>
      <w:r>
        <w:t xml:space="preserve">We have just set up our school Facebook page. We feel that during these difficult times, it will provide another means of communication between school and home. </w:t>
      </w:r>
      <w:r>
        <w:t>Our goal is to share information and tips, update the c</w:t>
      </w:r>
      <w:r w:rsidR="00AB6E6E">
        <w:t>ommunity on events and programs;</w:t>
      </w:r>
      <w:r>
        <w:t xml:space="preserve"> and showcase</w:t>
      </w:r>
      <w:r>
        <w:t xml:space="preserve"> the achievements of students, staff, parents</w:t>
      </w:r>
      <w:r>
        <w:t xml:space="preserve"> and other community members. </w:t>
      </w:r>
    </w:p>
    <w:p w:rsidR="006B02A0" w:rsidRDefault="006B02A0" w:rsidP="00AB6E6E">
      <w:pPr>
        <w:jc w:val="both"/>
      </w:pPr>
    </w:p>
    <w:p w:rsidR="006B02A0" w:rsidRPr="00861A73" w:rsidRDefault="006B02A0" w:rsidP="00AB6E6E">
      <w:pPr>
        <w:jc w:val="both"/>
        <w:rPr>
          <w:b/>
        </w:rPr>
      </w:pPr>
      <w:r>
        <w:rPr>
          <w:b/>
        </w:rPr>
        <w:t>Facebook User Guidance</w:t>
      </w: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t xml:space="preserve">We encourage you to ask questions and share information. We request that you keep discussions focused directly concerning our school community. </w:t>
      </w:r>
    </w:p>
    <w:p w:rsidR="006B02A0" w:rsidRDefault="006B02A0" w:rsidP="00AB6E6E">
      <w:pPr>
        <w:jc w:val="both"/>
      </w:pP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t xml:space="preserve">We encourage posts that highlight our community’s accomplishments and </w:t>
      </w:r>
      <w:r w:rsidRPr="00E8542F">
        <w:t>constructively</w:t>
      </w:r>
      <w:r w:rsidRPr="00083BFE">
        <w:rPr>
          <w:i/>
        </w:rPr>
        <w:t xml:space="preserve"> </w:t>
      </w:r>
      <w:r>
        <w:t xml:space="preserve">raise issues for discussion. </w:t>
      </w:r>
    </w:p>
    <w:p w:rsidR="006B02A0" w:rsidRDefault="006B02A0" w:rsidP="00AB6E6E">
      <w:pPr>
        <w:jc w:val="both"/>
      </w:pP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lastRenderedPageBreak/>
        <w:t>When posting, please use appropriate language. Children can see</w:t>
      </w:r>
      <w:r>
        <w:t xml:space="preserve"> our page.</w:t>
      </w:r>
    </w:p>
    <w:p w:rsidR="006B02A0" w:rsidRDefault="006B02A0" w:rsidP="00AB6E6E">
      <w:pPr>
        <w:jc w:val="both"/>
      </w:pP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t xml:space="preserve">Do not post about concerns, problems, or conflicts with individual teachers, administrators, students, or parents. We will immediately delete posts that in any way put down or discriminate against individuals. </w:t>
      </w:r>
    </w:p>
    <w:p w:rsidR="006B02A0" w:rsidRDefault="006B02A0" w:rsidP="00AB6E6E">
      <w:pPr>
        <w:jc w:val="both"/>
      </w:pP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t xml:space="preserve">Online threats will be taken seriously, and proper authorities will be immediately notified. </w:t>
      </w:r>
    </w:p>
    <w:p w:rsidR="006B02A0" w:rsidRDefault="006B02A0" w:rsidP="00AB6E6E">
      <w:pPr>
        <w:jc w:val="both"/>
      </w:pP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t>Do not post information commonly understood as confidential, such as student grades.</w:t>
      </w:r>
    </w:p>
    <w:p w:rsidR="006B02A0" w:rsidRDefault="006B02A0" w:rsidP="00AB6E6E">
      <w:pPr>
        <w:jc w:val="both"/>
      </w:pP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t xml:space="preserve">Any inflammatory statements that make allegations against individuals or organizations will be deleted. </w:t>
      </w:r>
    </w:p>
    <w:p w:rsidR="006B02A0" w:rsidRDefault="006B02A0" w:rsidP="00AB6E6E">
      <w:pPr>
        <w:jc w:val="both"/>
      </w:pP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t>Keep in mind what</w:t>
      </w:r>
      <w:r>
        <w:t xml:space="preserve"> you post is public information.</w:t>
      </w:r>
    </w:p>
    <w:p w:rsidR="006B02A0" w:rsidRDefault="006B02A0" w:rsidP="00AB6E6E">
      <w:pPr>
        <w:jc w:val="both"/>
      </w:pP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t xml:space="preserve">Any advertising for businesses is not allowed. </w:t>
      </w:r>
    </w:p>
    <w:p w:rsidR="006B02A0" w:rsidRDefault="006B02A0" w:rsidP="00AB6E6E">
      <w:pPr>
        <w:jc w:val="both"/>
      </w:pPr>
    </w:p>
    <w:p w:rsidR="006B02A0" w:rsidRDefault="006B02A0" w:rsidP="00AB6E6E">
      <w:pPr>
        <w:pStyle w:val="ListParagraph"/>
        <w:numPr>
          <w:ilvl w:val="0"/>
          <w:numId w:val="1"/>
        </w:numPr>
        <w:jc w:val="both"/>
      </w:pPr>
      <w:r>
        <w:t xml:space="preserve">Do not publish content as your own that has been created by others. </w:t>
      </w:r>
    </w:p>
    <w:p w:rsidR="006B02A0" w:rsidRDefault="006B02A0" w:rsidP="00AB6E6E">
      <w:pPr>
        <w:jc w:val="both"/>
      </w:pPr>
    </w:p>
    <w:p w:rsidR="006B02A0" w:rsidRDefault="006B02A0" w:rsidP="00AB6E6E">
      <w:pPr>
        <w:jc w:val="both"/>
      </w:pPr>
    </w:p>
    <w:p w:rsidR="006B02A0" w:rsidRDefault="006B02A0" w:rsidP="00AB6E6E">
      <w:pPr>
        <w:jc w:val="both"/>
      </w:pPr>
      <w:r>
        <w:t xml:space="preserve">The </w:t>
      </w:r>
      <w:bookmarkStart w:id="0" w:name="_GoBack"/>
      <w:bookmarkEnd w:id="0"/>
      <w:r>
        <w:t xml:space="preserve">Facebook administrators reserve the right to delete comments and block users who are not following the rules stated above. </w:t>
      </w:r>
    </w:p>
    <w:p w:rsidR="006B02A0" w:rsidRDefault="006B02A0" w:rsidP="00AB6E6E">
      <w:pPr>
        <w:jc w:val="both"/>
      </w:pPr>
    </w:p>
    <w:p w:rsidR="00EA506F" w:rsidRPr="00C17644" w:rsidRDefault="00C17644" w:rsidP="00AB6E6E">
      <w:pPr>
        <w:ind w:right="-32"/>
        <w:jc w:val="both"/>
        <w:rPr>
          <w:rFonts w:eastAsiaTheme="minorHAnsi"/>
          <w:bCs w:val="0"/>
          <w:iCs w:val="0"/>
          <w:color w:val="000000"/>
          <w:sz w:val="22"/>
          <w:szCs w:val="22"/>
          <w:lang w:val="en-US"/>
        </w:rPr>
      </w:pPr>
      <w:r w:rsidRPr="00C17644">
        <w:rPr>
          <w:rFonts w:eastAsiaTheme="minorHAnsi"/>
          <w:bCs w:val="0"/>
          <w:iCs w:val="0"/>
          <w:color w:val="000000"/>
          <w:sz w:val="22"/>
          <w:szCs w:val="22"/>
          <w:lang w:val="en-US"/>
        </w:rPr>
        <w:t>J Bell</w:t>
      </w:r>
    </w:p>
    <w:p w:rsidR="00C17644" w:rsidRPr="00C17644" w:rsidRDefault="00C17644" w:rsidP="00AB6E6E">
      <w:pPr>
        <w:ind w:right="-32"/>
        <w:jc w:val="both"/>
      </w:pPr>
      <w:r w:rsidRPr="00C17644">
        <w:rPr>
          <w:rFonts w:eastAsiaTheme="minorHAnsi"/>
          <w:bCs w:val="0"/>
          <w:iCs w:val="0"/>
          <w:color w:val="000000"/>
          <w:sz w:val="22"/>
          <w:szCs w:val="22"/>
          <w:lang w:val="en-US"/>
        </w:rPr>
        <w:t>Principal</w:t>
      </w:r>
    </w:p>
    <w:p w:rsidR="00EA506F" w:rsidRPr="000E0F7D" w:rsidRDefault="00EA506F" w:rsidP="00AB6E6E">
      <w:pPr>
        <w:ind w:right="-32"/>
        <w:jc w:val="both"/>
      </w:pPr>
    </w:p>
    <w:p w:rsidR="00AC1126" w:rsidRDefault="00AC1126" w:rsidP="00AB6E6E">
      <w:pPr>
        <w:jc w:val="both"/>
      </w:pPr>
    </w:p>
    <w:sectPr w:rsidR="00AC11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720" w:right="1008" w:bottom="1080" w:left="1008" w:header="706" w:footer="70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E52" w:rsidRDefault="00215A3B">
      <w:r>
        <w:separator/>
      </w:r>
    </w:p>
  </w:endnote>
  <w:endnote w:type="continuationSeparator" w:id="0">
    <w:p w:rsidR="00AA2E52" w:rsidRDefault="0021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C176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EA506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-189230</wp:posOffset>
          </wp:positionV>
          <wp:extent cx="854710" cy="528955"/>
          <wp:effectExtent l="0" t="0" r="2540" b="4445"/>
          <wp:wrapTight wrapText="bothSides">
            <wp:wrapPolygon edited="0">
              <wp:start x="0" y="0"/>
              <wp:lineTo x="0" y="21004"/>
              <wp:lineTo x="21183" y="21004"/>
              <wp:lineTo x="21183" y="0"/>
              <wp:lineTo x="0" y="0"/>
            </wp:wrapPolygon>
          </wp:wrapTight>
          <wp:docPr id="5" name="Picture 5" descr="ICT MARK ACCREDITED Badg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T MARK ACCREDITED Badg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iCs w:val="0"/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3943350</wp:posOffset>
          </wp:positionH>
          <wp:positionV relativeFrom="paragraph">
            <wp:posOffset>-189230</wp:posOffset>
          </wp:positionV>
          <wp:extent cx="600075" cy="590550"/>
          <wp:effectExtent l="0" t="0" r="9525" b="0"/>
          <wp:wrapTight wrapText="bothSides">
            <wp:wrapPolygon edited="0">
              <wp:start x="0" y="0"/>
              <wp:lineTo x="0" y="20903"/>
              <wp:lineTo x="21257" y="20903"/>
              <wp:lineTo x="21257" y="0"/>
              <wp:lineTo x="0" y="0"/>
            </wp:wrapPolygon>
          </wp:wrapTight>
          <wp:docPr id="4" name="Picture 4" descr="https://www.unicef.org.uk/rights-respecting-schools/wp-content/uploads/sites/4/2017/12/Gold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unicef.org.uk/rights-respecting-schools/wp-content/uploads/sites/4/2017/12/Gold-logo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2032000</wp:posOffset>
          </wp:positionH>
          <wp:positionV relativeFrom="paragraph">
            <wp:posOffset>-255905</wp:posOffset>
          </wp:positionV>
          <wp:extent cx="732790" cy="744220"/>
          <wp:effectExtent l="0" t="0" r="0" b="0"/>
          <wp:wrapTight wrapText="bothSides">
            <wp:wrapPolygon edited="0">
              <wp:start x="0" y="0"/>
              <wp:lineTo x="0" y="21010"/>
              <wp:lineTo x="20776" y="21010"/>
              <wp:lineTo x="20776" y="0"/>
              <wp:lineTo x="0" y="0"/>
            </wp:wrapPolygon>
          </wp:wrapTight>
          <wp:docPr id="3" name="Picture 3" descr="FairAware green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irAware green small - 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-255905</wp:posOffset>
          </wp:positionV>
          <wp:extent cx="645795" cy="673100"/>
          <wp:effectExtent l="0" t="0" r="1905" b="0"/>
          <wp:wrapTight wrapText="bothSides">
            <wp:wrapPolygon edited="0">
              <wp:start x="0" y="0"/>
              <wp:lineTo x="0" y="20785"/>
              <wp:lineTo x="21027" y="20785"/>
              <wp:lineTo x="2102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C176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E52" w:rsidRDefault="00215A3B">
      <w:r>
        <w:separator/>
      </w:r>
    </w:p>
  </w:footnote>
  <w:footnote w:type="continuationSeparator" w:id="0">
    <w:p w:rsidR="00AA2E52" w:rsidRDefault="00215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C17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C176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C17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1248F"/>
    <w:multiLevelType w:val="hybridMultilevel"/>
    <w:tmpl w:val="76EE1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06F"/>
    <w:rsid w:val="00215A3B"/>
    <w:rsid w:val="00385447"/>
    <w:rsid w:val="003F1A4C"/>
    <w:rsid w:val="006B02A0"/>
    <w:rsid w:val="00AA2E52"/>
    <w:rsid w:val="00AB6E6E"/>
    <w:rsid w:val="00AC1126"/>
    <w:rsid w:val="00C17644"/>
    <w:rsid w:val="00D17561"/>
    <w:rsid w:val="00DD030C"/>
    <w:rsid w:val="00EA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hapeDefaults>
    <o:shapedefaults v:ext="edit" spidmax="6145"/>
    <o:shapelayout v:ext="edit">
      <o:idmap v:ext="edit" data="1"/>
    </o:shapelayout>
  </w:shapeDefaults>
  <w:decimalSymbol w:val="."/>
  <w:listSeparator w:val=","/>
  <w14:docId w14:val="519C6AE6"/>
  <w15:chartTrackingRefBased/>
  <w15:docId w15:val="{CEE5237D-D704-4F94-9A35-514FC960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06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EA506F"/>
    <w:rPr>
      <w:rFonts w:ascii="Courier New" w:eastAsia="Times" w:hAnsi="Courier New"/>
      <w:bCs w:val="0"/>
      <w:iCs w:val="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A506F"/>
    <w:rPr>
      <w:rFonts w:ascii="Courier New" w:eastAsia="Times" w:hAnsi="Courier New" w:cs="Times New Roman"/>
      <w:sz w:val="20"/>
      <w:szCs w:val="20"/>
    </w:rPr>
  </w:style>
  <w:style w:type="character" w:styleId="Hyperlink">
    <w:name w:val="Hyperlink"/>
    <w:rsid w:val="00EA506F"/>
    <w:rPr>
      <w:color w:val="0000FF"/>
      <w:u w:val="single"/>
    </w:rPr>
  </w:style>
  <w:style w:type="paragraph" w:styleId="Header">
    <w:name w:val="header"/>
    <w:basedOn w:val="Normal"/>
    <w:link w:val="HeaderChar"/>
    <w:rsid w:val="00EA50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A506F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Footer">
    <w:name w:val="footer"/>
    <w:basedOn w:val="Normal"/>
    <w:link w:val="FooterChar"/>
    <w:rsid w:val="00EA50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A506F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0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06F"/>
    <w:rPr>
      <w:rFonts w:ascii="Segoe UI" w:eastAsia="Times New Roman" w:hAnsi="Segoe UI" w:cs="Segoe UI"/>
      <w:bCs/>
      <w:iCs/>
      <w:sz w:val="18"/>
      <w:szCs w:val="18"/>
    </w:rPr>
  </w:style>
  <w:style w:type="paragraph" w:customStyle="1" w:styleId="Default">
    <w:name w:val="Default"/>
    <w:rsid w:val="003F1A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2A0"/>
    <w:pPr>
      <w:spacing w:before="100" w:beforeAutospacing="1" w:after="100" w:afterAutospacing="1"/>
    </w:pPr>
    <w:rPr>
      <w:rFonts w:eastAsiaTheme="minorHAnsi"/>
      <w:bCs w:val="0"/>
      <w:iCs w:val="0"/>
      <w:lang w:val="en-US"/>
    </w:rPr>
  </w:style>
  <w:style w:type="paragraph" w:styleId="ListParagraph">
    <w:name w:val="List Paragraph"/>
    <w:basedOn w:val="Normal"/>
    <w:uiPriority w:val="34"/>
    <w:qFormat/>
    <w:rsid w:val="006B02A0"/>
    <w:pPr>
      <w:ind w:left="720"/>
      <w:contextualSpacing/>
    </w:pPr>
    <w:rPr>
      <w:rFonts w:asciiTheme="minorHAnsi" w:eastAsiaTheme="minorHAnsi" w:hAnsiTheme="minorHAnsi" w:cstheme="minorBidi"/>
      <w:bCs w:val="0"/>
      <w:iCs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piresips.org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unicef.org.uk/rights-respecting-schools/wp-content/uploads/sites/4/2017/12/Gold-logo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80075-0882-4706-A2AC-74259AC0D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C7545B8E</Template>
  <TotalTime>4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Bradford</dc:creator>
  <cp:keywords/>
  <dc:description/>
  <cp:lastModifiedBy>J BELL</cp:lastModifiedBy>
  <cp:revision>5</cp:revision>
  <cp:lastPrinted>2019-06-04T13:45:00Z</cp:lastPrinted>
  <dcterms:created xsi:type="dcterms:W3CDTF">2020-05-15T13:15:00Z</dcterms:created>
  <dcterms:modified xsi:type="dcterms:W3CDTF">2020-05-15T13:18:00Z</dcterms:modified>
</cp:coreProperties>
</file>