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06F" w:rsidRDefault="00EA506F" w:rsidP="00EA506F">
      <w:pPr>
        <w:pStyle w:val="PlainText"/>
        <w:ind w:left="2160" w:right="-32"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-115570</wp:posOffset>
            </wp:positionV>
            <wp:extent cx="1743075" cy="1162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SPIRES  INTEGRATED  PRIMARY  SCHOOL</w:t>
      </w:r>
    </w:p>
    <w:p w:rsidR="00EA506F" w:rsidRDefault="00EA506F" w:rsidP="00EA506F">
      <w:pPr>
        <w:pStyle w:val="PlainText"/>
        <w:ind w:left="2160" w:right="-624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84 Moneymore Road, </w:t>
      </w:r>
      <w:smartTag w:uri="urn:schemas-microsoft-com:office:smarttags" w:element="City">
        <w:r>
          <w:rPr>
            <w:rFonts w:ascii="Times New Roman" w:hAnsi="Times New Roman"/>
          </w:rPr>
          <w:t>Magherafelt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ostalCode">
        <w:r>
          <w:rPr>
            <w:rFonts w:ascii="Times New Roman" w:hAnsi="Times New Roman"/>
          </w:rPr>
          <w:t>BT45 6HH</w:t>
        </w:r>
      </w:smartTag>
      <w:r>
        <w:rPr>
          <w:rFonts w:ascii="Times New Roman" w:hAnsi="Times New Roman"/>
        </w:rPr>
        <w:t>.</w:t>
      </w:r>
    </w:p>
    <w:p w:rsidR="00EA506F" w:rsidRDefault="00EA506F" w:rsidP="00EA506F">
      <w:pPr>
        <w:pStyle w:val="PlainText"/>
        <w:ind w:left="2160" w:right="-624" w:firstLine="720"/>
        <w:rPr>
          <w:rFonts w:ascii="Arial" w:hAnsi="Arial"/>
        </w:rPr>
      </w:pPr>
      <w:r>
        <w:rPr>
          <w:rFonts w:ascii="Times New Roman" w:hAnsi="Times New Roman"/>
        </w:rPr>
        <w:t>Telephone: (028) 7963 1014</w:t>
      </w:r>
    </w:p>
    <w:p w:rsidR="00EA506F" w:rsidRDefault="00EA506F" w:rsidP="00EA506F">
      <w:pPr>
        <w:ind w:left="2160" w:right="-624" w:firstLine="720"/>
        <w:rPr>
          <w:sz w:val="20"/>
        </w:rPr>
      </w:pPr>
      <w:r>
        <w:rPr>
          <w:sz w:val="20"/>
        </w:rPr>
        <w:t>Fax: (028) 7930 1382</w:t>
      </w:r>
    </w:p>
    <w:p w:rsidR="00EA506F" w:rsidRDefault="00EA506F" w:rsidP="00EA506F">
      <w:pPr>
        <w:ind w:left="2160" w:right="-624" w:firstLine="720"/>
        <w:rPr>
          <w:sz w:val="20"/>
          <w:szCs w:val="20"/>
        </w:rPr>
      </w:pPr>
      <w:r>
        <w:rPr>
          <w:sz w:val="20"/>
        </w:rPr>
        <w:t xml:space="preserve">Website: </w:t>
      </w:r>
      <w:hyperlink r:id="rId8" w:history="1">
        <w:r>
          <w:rPr>
            <w:rStyle w:val="Hyperlink"/>
            <w:sz w:val="20"/>
            <w:szCs w:val="20"/>
          </w:rPr>
          <w:t>www.spiresips.org.uk</w:t>
        </w:r>
      </w:hyperlink>
    </w:p>
    <w:p w:rsidR="00EA506F" w:rsidRDefault="00EA506F" w:rsidP="00EA506F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E-Mail: info@spiresips.mfelt.ni.sch.uk</w:t>
      </w:r>
    </w:p>
    <w:p w:rsidR="00EA506F" w:rsidRDefault="00EA506F" w:rsidP="00EA506F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Principal: Mrs J Bell</w:t>
      </w:r>
    </w:p>
    <w:p w:rsidR="00EA506F" w:rsidRDefault="00EA506F" w:rsidP="00EA506F">
      <w:pPr>
        <w:ind w:right="-32"/>
        <w:jc w:val="both"/>
      </w:pPr>
    </w:p>
    <w:p w:rsidR="00562006" w:rsidRDefault="00562006" w:rsidP="00EA506F">
      <w:pPr>
        <w:spacing w:line="360" w:lineRule="auto"/>
        <w:ind w:right="-32"/>
        <w:jc w:val="both"/>
      </w:pPr>
    </w:p>
    <w:p w:rsidR="00EA506F" w:rsidRDefault="00421BE2" w:rsidP="00EA506F">
      <w:pPr>
        <w:spacing w:line="360" w:lineRule="auto"/>
        <w:ind w:right="-32"/>
        <w:jc w:val="both"/>
      </w:pPr>
      <w:r>
        <w:t>17 March</w:t>
      </w:r>
      <w:r w:rsidR="003F1A4C">
        <w:t xml:space="preserve"> 2020</w:t>
      </w:r>
    </w:p>
    <w:p w:rsidR="00EA506F" w:rsidRDefault="00EA506F" w:rsidP="00EA506F">
      <w:pPr>
        <w:spacing w:line="360" w:lineRule="auto"/>
        <w:ind w:right="-32"/>
        <w:jc w:val="both"/>
      </w:pP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F1A4C">
        <w:rPr>
          <w:rFonts w:ascii="Times New Roman" w:hAnsi="Times New Roman" w:cs="Times New Roman"/>
          <w:sz w:val="23"/>
          <w:szCs w:val="23"/>
        </w:rPr>
        <w:t xml:space="preserve">Dear parent/guardian </w:t>
      </w: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3F1A4C" w:rsidRDefault="00421BE2" w:rsidP="009C1B9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Governors met this evening and have decided that the school will be closed to pupils during the next 3 days, which will be Staff Development Days. This will provide time for staff to prepare materials in the event of a prolonged school closure. </w:t>
      </w:r>
    </w:p>
    <w:p w:rsidR="00421BE2" w:rsidRDefault="00421BE2" w:rsidP="009C1B9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21BE2" w:rsidRDefault="00421BE2" w:rsidP="009C1B9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The Staff Development attendance code will be used, therefore not impacting on your child’s overall attendance.</w:t>
      </w:r>
    </w:p>
    <w:p w:rsidR="00421BE2" w:rsidRDefault="00421BE2" w:rsidP="009C1B9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421BE2" w:rsidRDefault="00421BE2" w:rsidP="009C1B9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Governors are continuing to monitor this evolving situation and if there is no clarification on school closure</w:t>
      </w:r>
      <w:r w:rsidR="00562006">
        <w:rPr>
          <w:rFonts w:ascii="Times New Roman" w:hAnsi="Times New Roman" w:cs="Times New Roman"/>
          <w:sz w:val="23"/>
          <w:szCs w:val="23"/>
        </w:rPr>
        <w:t>s</w:t>
      </w:r>
      <w:r>
        <w:rPr>
          <w:rFonts w:ascii="Times New Roman" w:hAnsi="Times New Roman" w:cs="Times New Roman"/>
          <w:sz w:val="23"/>
          <w:szCs w:val="23"/>
        </w:rPr>
        <w:t xml:space="preserve"> from EA/DENI </w:t>
      </w:r>
      <w:r w:rsidR="009C1B98">
        <w:rPr>
          <w:rFonts w:ascii="Times New Roman" w:hAnsi="Times New Roman" w:cs="Times New Roman"/>
          <w:sz w:val="23"/>
          <w:szCs w:val="23"/>
        </w:rPr>
        <w:t>by Friday, we</w:t>
      </w:r>
      <w:r>
        <w:rPr>
          <w:rFonts w:ascii="Times New Roman" w:hAnsi="Times New Roman" w:cs="Times New Roman"/>
          <w:sz w:val="23"/>
          <w:szCs w:val="23"/>
        </w:rPr>
        <w:t xml:space="preserve"> will meet again at the weekend to </w:t>
      </w:r>
      <w:r w:rsidR="009C1B98">
        <w:rPr>
          <w:rFonts w:ascii="Times New Roman" w:hAnsi="Times New Roman" w:cs="Times New Roman"/>
          <w:sz w:val="23"/>
          <w:szCs w:val="23"/>
        </w:rPr>
        <w:t>reassess the situation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9C1B98" w:rsidRDefault="009C1B98" w:rsidP="009C1B98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9C1B98" w:rsidRDefault="009C1B98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9C1B98" w:rsidRPr="003F1A4C" w:rsidRDefault="009C1B98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3F1A4C" w:rsidRPr="003F1A4C" w:rsidRDefault="003F1A4C" w:rsidP="003F1A4C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F1A4C">
        <w:rPr>
          <w:rFonts w:ascii="Times New Roman" w:hAnsi="Times New Roman" w:cs="Times New Roman"/>
          <w:sz w:val="23"/>
          <w:szCs w:val="23"/>
        </w:rPr>
        <w:t xml:space="preserve">Yours sincerely </w:t>
      </w:r>
    </w:p>
    <w:p w:rsidR="00EA506F" w:rsidRDefault="00EA506F" w:rsidP="00EA506F">
      <w:pPr>
        <w:spacing w:line="360" w:lineRule="auto"/>
        <w:ind w:right="-32"/>
        <w:jc w:val="both"/>
      </w:pPr>
    </w:p>
    <w:p w:rsidR="003F1A4C" w:rsidRDefault="00474DEF" w:rsidP="00EA506F">
      <w:pPr>
        <w:spacing w:line="360" w:lineRule="auto"/>
        <w:ind w:right="-32"/>
        <w:jc w:val="both"/>
      </w:pPr>
      <w:r w:rsidRPr="00DB04A4">
        <w:rPr>
          <w:noProof/>
          <w:lang w:eastAsia="en-GB"/>
        </w:rPr>
        <w:drawing>
          <wp:inline distT="0" distB="0" distL="0" distR="0" wp14:anchorId="5040BA19" wp14:editId="5E30296C">
            <wp:extent cx="876300" cy="400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3" t="24915" r="30470" b="6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A4C" w:rsidRPr="003F1A4C" w:rsidRDefault="003F1A4C" w:rsidP="00EA506F">
      <w:pPr>
        <w:spacing w:line="360" w:lineRule="auto"/>
        <w:ind w:right="-32"/>
        <w:jc w:val="both"/>
      </w:pPr>
    </w:p>
    <w:p w:rsidR="00EA506F" w:rsidRPr="003F1A4C" w:rsidRDefault="00EA506F" w:rsidP="00EA506F">
      <w:pPr>
        <w:ind w:right="-32"/>
        <w:jc w:val="both"/>
      </w:pPr>
      <w:r w:rsidRPr="003F1A4C">
        <w:t>J Bell</w:t>
      </w:r>
    </w:p>
    <w:p w:rsidR="00EA506F" w:rsidRPr="003F1A4C" w:rsidRDefault="00EA506F" w:rsidP="00EA506F">
      <w:pPr>
        <w:spacing w:line="360" w:lineRule="auto"/>
        <w:ind w:right="-32"/>
        <w:jc w:val="both"/>
      </w:pPr>
      <w:r w:rsidRPr="003F1A4C">
        <w:t>Principal</w:t>
      </w:r>
    </w:p>
    <w:p w:rsidR="00EA506F" w:rsidRDefault="00EA506F" w:rsidP="00EA506F">
      <w:pPr>
        <w:ind w:right="-32"/>
        <w:jc w:val="both"/>
      </w:pPr>
    </w:p>
    <w:p w:rsidR="00EA506F" w:rsidRPr="000E0F7D" w:rsidRDefault="00EA506F" w:rsidP="00EA506F">
      <w:pPr>
        <w:ind w:right="-32"/>
        <w:jc w:val="both"/>
      </w:pPr>
    </w:p>
    <w:p w:rsidR="00AC1126" w:rsidRDefault="00AC1126"/>
    <w:sectPr w:rsidR="00AC11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720" w:right="1008" w:bottom="1080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CBC" w:rsidRDefault="00215A3B">
      <w:r>
        <w:separator/>
      </w:r>
    </w:p>
  </w:endnote>
  <w:endnote w:type="continuationSeparator" w:id="0">
    <w:p w:rsidR="00CA4CBC" w:rsidRDefault="0021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474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EA506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-189230</wp:posOffset>
          </wp:positionV>
          <wp:extent cx="854710" cy="528955"/>
          <wp:effectExtent l="0" t="0" r="2540" b="4445"/>
          <wp:wrapTight wrapText="bothSides">
            <wp:wrapPolygon edited="0">
              <wp:start x="0" y="0"/>
              <wp:lineTo x="0" y="21004"/>
              <wp:lineTo x="21183" y="21004"/>
              <wp:lineTo x="21183" y="0"/>
              <wp:lineTo x="0" y="0"/>
            </wp:wrapPolygon>
          </wp:wrapTight>
          <wp:docPr id="5" name="Picture 5" descr="ICT MARK ACCREDITED Badg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T MARK ACCREDITED Badg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iCs w:val="0"/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3943350</wp:posOffset>
          </wp:positionH>
          <wp:positionV relativeFrom="paragraph">
            <wp:posOffset>-189230</wp:posOffset>
          </wp:positionV>
          <wp:extent cx="600075" cy="590550"/>
          <wp:effectExtent l="0" t="0" r="9525" b="0"/>
          <wp:wrapTight wrapText="bothSides">
            <wp:wrapPolygon edited="0">
              <wp:start x="0" y="0"/>
              <wp:lineTo x="0" y="20903"/>
              <wp:lineTo x="21257" y="20903"/>
              <wp:lineTo x="21257" y="0"/>
              <wp:lineTo x="0" y="0"/>
            </wp:wrapPolygon>
          </wp:wrapTight>
          <wp:docPr id="4" name="Picture 4" descr="https://www.unicef.org.uk/rights-respecting-schools/wp-content/uploads/sites/4/2017/12/Gold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cef.org.uk/rights-respecting-schools/wp-content/uploads/sites/4/2017/12/Gold-logo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2032000</wp:posOffset>
          </wp:positionH>
          <wp:positionV relativeFrom="paragraph">
            <wp:posOffset>-255905</wp:posOffset>
          </wp:positionV>
          <wp:extent cx="732790" cy="744220"/>
          <wp:effectExtent l="0" t="0" r="0" b="0"/>
          <wp:wrapTight wrapText="bothSides">
            <wp:wrapPolygon edited="0">
              <wp:start x="0" y="0"/>
              <wp:lineTo x="0" y="21010"/>
              <wp:lineTo x="20776" y="21010"/>
              <wp:lineTo x="20776" y="0"/>
              <wp:lineTo x="0" y="0"/>
            </wp:wrapPolygon>
          </wp:wrapTight>
          <wp:docPr id="3" name="Picture 3" descr="FairAware green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irAware green small - 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-255905</wp:posOffset>
          </wp:positionV>
          <wp:extent cx="645795" cy="673100"/>
          <wp:effectExtent l="0" t="0" r="1905" b="0"/>
          <wp:wrapTight wrapText="bothSides">
            <wp:wrapPolygon edited="0">
              <wp:start x="0" y="0"/>
              <wp:lineTo x="0" y="20785"/>
              <wp:lineTo x="21027" y="20785"/>
              <wp:lineTo x="2102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474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CBC" w:rsidRDefault="00215A3B">
      <w:r>
        <w:separator/>
      </w:r>
    </w:p>
  </w:footnote>
  <w:footnote w:type="continuationSeparator" w:id="0">
    <w:p w:rsidR="00CA4CBC" w:rsidRDefault="0021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474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474D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C8D" w:rsidRDefault="00474D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6F"/>
    <w:rsid w:val="00215A3B"/>
    <w:rsid w:val="00385447"/>
    <w:rsid w:val="003F1A4C"/>
    <w:rsid w:val="00421BE2"/>
    <w:rsid w:val="00474DEF"/>
    <w:rsid w:val="00562006"/>
    <w:rsid w:val="009C1B98"/>
    <w:rsid w:val="00AC1126"/>
    <w:rsid w:val="00CA4CBC"/>
    <w:rsid w:val="00D17561"/>
    <w:rsid w:val="00DF0D35"/>
    <w:rsid w:val="00EA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6145"/>
    <o:shapelayout v:ext="edit">
      <o:idmap v:ext="edit" data="1"/>
    </o:shapelayout>
  </w:shapeDefaults>
  <w:decimalSymbol w:val="."/>
  <w:listSeparator w:val=","/>
  <w14:docId w14:val="6CF0F123"/>
  <w15:chartTrackingRefBased/>
  <w15:docId w15:val="{CEE5237D-D704-4F94-9A35-514FC960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06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EA506F"/>
    <w:rPr>
      <w:rFonts w:ascii="Courier New" w:eastAsia="Times" w:hAnsi="Courier New"/>
      <w:bCs w:val="0"/>
      <w:iCs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A506F"/>
    <w:rPr>
      <w:rFonts w:ascii="Courier New" w:eastAsia="Times" w:hAnsi="Courier New" w:cs="Times New Roman"/>
      <w:sz w:val="20"/>
      <w:szCs w:val="20"/>
    </w:rPr>
  </w:style>
  <w:style w:type="character" w:styleId="Hyperlink">
    <w:name w:val="Hyperlink"/>
    <w:rsid w:val="00EA506F"/>
    <w:rPr>
      <w:color w:val="0000FF"/>
      <w:u w:val="single"/>
    </w:rPr>
  </w:style>
  <w:style w:type="paragraph" w:styleId="Header">
    <w:name w:val="header"/>
    <w:basedOn w:val="Normal"/>
    <w:link w:val="HeaderChar"/>
    <w:rsid w:val="00EA506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Footer">
    <w:name w:val="footer"/>
    <w:basedOn w:val="Normal"/>
    <w:link w:val="FooterChar"/>
    <w:rsid w:val="00EA506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506F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0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6F"/>
    <w:rPr>
      <w:rFonts w:ascii="Segoe UI" w:eastAsia="Times New Roman" w:hAnsi="Segoe UI" w:cs="Segoe UI"/>
      <w:bCs/>
      <w:iCs/>
      <w:sz w:val="18"/>
      <w:szCs w:val="18"/>
    </w:rPr>
  </w:style>
  <w:style w:type="paragraph" w:customStyle="1" w:styleId="Default">
    <w:name w:val="Default"/>
    <w:rsid w:val="003F1A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resips.org.u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nicef.org.uk/rights-respecting-schools/wp-content/uploads/sites/4/2017/12/Gold-logo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2C3AF-A136-4F71-AF8A-A6FACCAF5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D16A9F12</Template>
  <TotalTime>12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Bradford</dc:creator>
  <cp:keywords/>
  <dc:description/>
  <cp:lastModifiedBy>J BELL</cp:lastModifiedBy>
  <cp:revision>5</cp:revision>
  <cp:lastPrinted>2019-06-04T13:45:00Z</cp:lastPrinted>
  <dcterms:created xsi:type="dcterms:W3CDTF">2020-03-17T20:02:00Z</dcterms:created>
  <dcterms:modified xsi:type="dcterms:W3CDTF">2020-03-17T20:14:00Z</dcterms:modified>
</cp:coreProperties>
</file>